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6A" w:rsidRPr="00801C7A" w:rsidRDefault="00A5278F" w:rsidP="00FB2A24">
      <w:pPr>
        <w:pStyle w:val="SectionHeading"/>
        <w:spacing w:after="0"/>
        <w:rPr>
          <w:b/>
          <w:color w:val="000000" w:themeColor="text2"/>
        </w:rPr>
      </w:pPr>
      <w:r>
        <w:rPr>
          <w:b/>
          <w:noProof/>
          <w:color w:val="000000" w:themeColor="text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67402" wp14:editId="0B2D5057">
                <wp:simplePos x="0" y="0"/>
                <wp:positionH relativeFrom="column">
                  <wp:posOffset>-2814320</wp:posOffset>
                </wp:positionH>
                <wp:positionV relativeFrom="paragraph">
                  <wp:posOffset>111125</wp:posOffset>
                </wp:positionV>
                <wp:extent cx="2281555" cy="8566150"/>
                <wp:effectExtent l="0" t="0" r="4445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856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315" w:rsidRPr="00A22F30" w:rsidRDefault="005A5921" w:rsidP="00A5278F">
                            <w:pPr>
                              <w:pStyle w:val="Name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Bodoni MT" w:hAnsi="Bodoni MT"/>
                                <w:b/>
                                <w:sz w:val="48"/>
                              </w:rPr>
                            </w:pPr>
                            <w:r w:rsidRPr="00391AD1"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  <w:t>EZE NICHOLAS</w:t>
                            </w:r>
                            <w:r w:rsidR="00A22F30" w:rsidRPr="00391AD1"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  <w:t xml:space="preserve"> </w:t>
                            </w:r>
                            <w:r w:rsidRPr="00391AD1"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  <w:t>IKECHUKWU</w:t>
                            </w:r>
                          </w:p>
                          <w:p w:rsidR="0087626A" w:rsidRPr="00391AD1" w:rsidRDefault="00F93315" w:rsidP="00A22F30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100" w:beforeAutospacing="1" w:after="0"/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91AD1"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226E0" w:rsidRPr="00391AD1"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 xml:space="preserve">Safety </w:t>
                            </w:r>
                            <w:r w:rsidR="00A5278F"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 xml:space="preserve">Officer, </w:t>
                            </w:r>
                            <w:r w:rsidR="00A22F30" w:rsidRPr="00391AD1"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>Computer S</w:t>
                            </w:r>
                            <w:r w:rsidR="002226E0" w:rsidRPr="00391AD1"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>cience</w:t>
                            </w:r>
                          </w:p>
                          <w:p w:rsidR="007C16B8" w:rsidRDefault="00516754" w:rsidP="00A22F30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100" w:beforeAutospacing="1" w:after="0"/>
                              <w:rPr>
                                <w:rFonts w:ascii="Agency FB" w:hAnsi="Agency FB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noProof/>
                                <w:color w:val="000000" w:themeColor="text1"/>
                                <w:lang w:eastAsia="en-US"/>
                              </w:rPr>
                              <w:drawing>
                                <wp:inline distT="0" distB="0" distL="0" distR="0" wp14:anchorId="0AA99349" wp14:editId="26840A8C">
                                  <wp:extent cx="1143000" cy="20739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ovell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38A4">
                              <w:rPr>
                                <w:rFonts w:ascii="Agency FB" w:hAnsi="Agency FB"/>
                                <w:b/>
                                <w:i/>
                                <w:noProof/>
                                <w:color w:val="000000" w:themeColor="text1"/>
                                <w:lang w:eastAsia="en-US"/>
                              </w:rPr>
                              <w:drawing>
                                <wp:inline distT="0" distB="0" distL="0" distR="0" wp14:anchorId="32956B16" wp14:editId="2939F6BF">
                                  <wp:extent cx="1092200" cy="20574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ovell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gency FB" w:hAnsi="Agency FB"/>
                                <w:b/>
                                <w:i/>
                                <w:noProof/>
                                <w:color w:val="000000" w:themeColor="text1"/>
                                <w:lang w:eastAsia="en-US"/>
                              </w:rPr>
                              <w:drawing>
                                <wp:inline distT="0" distB="0" distL="0" distR="0" wp14:anchorId="24E8113A" wp14:editId="75E9A3FA">
                                  <wp:extent cx="1041400" cy="1657349"/>
                                  <wp:effectExtent l="0" t="0" r="635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[5]My results 27-Jan-2017 11-55-1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487" cy="1659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3F1D">
                              <w:rPr>
                                <w:rFonts w:ascii="Agency FB" w:hAnsi="Agency FB"/>
                                <w:b/>
                                <w:i/>
                                <w:noProof/>
                                <w:color w:val="000000" w:themeColor="text1"/>
                                <w:lang w:eastAsia="en-US"/>
                              </w:rPr>
                              <w:drawing>
                                <wp:inline distT="0" distB="0" distL="0" distR="0" wp14:anchorId="62BEE8D1" wp14:editId="50F67A5C">
                                  <wp:extent cx="1657350" cy="1098535"/>
                                  <wp:effectExtent l="0" t="6033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[3]NACOSS AWARD 27-Jan-2017 11-26-0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659956" cy="1100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CDE" w:rsidRDefault="00C651C1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000000" w:themeColor="text1"/>
                              </w:rPr>
                              <w:t>EDUCATION AND TRAINING</w:t>
                            </w:r>
                          </w:p>
                          <w:p w:rsidR="00F90CDE" w:rsidRDefault="00516754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UK </w:t>
                            </w:r>
                            <w:r w:rsidR="00897FF4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Healt</w:t>
                            </w:r>
                            <w:r w:rsidR="00C03E4F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h and Safety Executive (BISO</w:t>
                            </w:r>
                            <w:bookmarkStart w:id="0" w:name="_GoBack"/>
                            <w:bookmarkEnd w:id="0"/>
                            <w:r w:rsidR="00897FF4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) -2016</w:t>
                            </w:r>
                          </w:p>
                          <w:p w:rsidR="00C651C1" w:rsidRDefault="0037051F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Lagos City poly -</w:t>
                            </w:r>
                            <w:r w:rsidR="00C651C1" w:rsidRPr="00C651C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(HND, in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vi</w:t>
                            </w:r>
                            <w:r w:rsidRPr="00C651C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ew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)   </w:t>
                            </w:r>
                            <w:r w:rsidRPr="0037051F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r w:rsidR="00C651C1" w:rsidRPr="00C651C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presently</w:t>
                            </w:r>
                          </w:p>
                          <w:p w:rsidR="0037051F" w:rsidRDefault="0037051F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Lagos State Poly </w:t>
                            </w:r>
                            <w:r w:rsidRPr="0037051F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– (ND,</w:t>
                            </w:r>
                            <w:r w:rsidR="00897FF4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37051F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Comp Sc,</w:t>
                            </w:r>
                            <w:r w:rsidR="00897FF4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37051F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 xml:space="preserve">Upper Credit)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–2012</w:t>
                            </w:r>
                          </w:p>
                          <w:p w:rsidR="0037051F" w:rsidRDefault="0037051F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Marist Comp College, Ezzagu </w:t>
                            </w:r>
                            <w:r w:rsidR="006B0C1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(WASSCE)</w:t>
                            </w:r>
                            <w:r w:rsidR="006B0C11" w:rsidRPr="006B0C1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6B0C1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– 2005</w:t>
                            </w:r>
                          </w:p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610"/>
                            </w:tblGrid>
                            <w:tr w:rsidR="006B0C11" w:rsidTr="006B0C11">
                              <w:trPr>
                                <w:trHeight w:val="100"/>
                              </w:trPr>
                              <w:tc>
                                <w:tcPr>
                                  <w:tcW w:w="3610" w:type="dxa"/>
                                </w:tcPr>
                                <w:p w:rsidR="006B0C11" w:rsidRDefault="006B0C11" w:rsidP="00C651C1">
                                  <w:pPr>
                                    <w:pStyle w:val="KeyPoint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/>
                                    <w:rPr>
                                      <w:b/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0C11" w:rsidRDefault="006B0C11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Gender:       male</w:t>
                            </w:r>
                          </w:p>
                          <w:p w:rsidR="00C93FE8" w:rsidRDefault="00C93FE8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Language:   English and Igbo</w:t>
                            </w:r>
                          </w:p>
                          <w:p w:rsidR="00F90CDE" w:rsidRDefault="00F90CDE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State:           Enugu</w:t>
                            </w:r>
                          </w:p>
                          <w:p w:rsidR="006B0C11" w:rsidRDefault="006B0C11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Birth Day:   September 3, 1985</w:t>
                            </w:r>
                          </w:p>
                          <w:p w:rsidR="006B0C11" w:rsidRDefault="006B0C11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Status:         married</w:t>
                            </w:r>
                          </w:p>
                          <w:p w:rsidR="006B0C11" w:rsidRDefault="00F90CDE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Phone: </w:t>
                            </w:r>
                            <w:r w:rsidR="00C93FE8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+234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8063259540, 08126859255</w:t>
                            </w:r>
                          </w:p>
                          <w:p w:rsidR="00C93FE8" w:rsidRDefault="00C93FE8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Address: 9, Ola-Iya street, Ago, Okota, Lagos</w:t>
                            </w:r>
                          </w:p>
                          <w:p w:rsidR="00F90CDE" w:rsidRPr="00C651C1" w:rsidRDefault="00F90CDE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Email: </w:t>
                            </w:r>
                            <w:hyperlink r:id="rId14" w:history="1">
                              <w:r w:rsidRPr="00133649">
                                <w:rPr>
                                  <w:rStyle w:val="Hyperlink"/>
                                  <w:b/>
                                  <w:sz w:val="18"/>
                                </w:rPr>
                                <w:t>macnmine@gmail.com</w:t>
                              </w:r>
                            </w:hyperlink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, macnmine@yahoo.com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6740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21.6pt;margin-top:8.75pt;width:179.65pt;height:6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" filled="f" stroked="f" strokeweight=".5pt">
                <v:textbox inset="0,0,0,0">
                  <w:txbxContent>
                    <w:p w:rsidR="00F93315" w:rsidRPr="00A22F30" w:rsidRDefault="005A5921" w:rsidP="00A5278F">
                      <w:pPr>
                        <w:pStyle w:val="Name"/>
                        <w:spacing w:before="100" w:beforeAutospacing="1" w:after="100" w:afterAutospacing="1" w:line="240" w:lineRule="auto"/>
                        <w:jc w:val="center"/>
                        <w:rPr>
                          <w:rFonts w:ascii="Bodoni MT" w:hAnsi="Bodoni MT"/>
                          <w:b/>
                          <w:sz w:val="48"/>
                        </w:rPr>
                      </w:pPr>
                      <w:r w:rsidRPr="00391AD1">
                        <w:rPr>
                          <w:rFonts w:ascii="Bodoni MT" w:hAnsi="Bodoni MT"/>
                          <w:b/>
                          <w:sz w:val="40"/>
                        </w:rPr>
                        <w:t>EZE NICHOLAS</w:t>
                      </w:r>
                      <w:r w:rsidR="00A22F30" w:rsidRPr="00391AD1">
                        <w:rPr>
                          <w:rFonts w:ascii="Bodoni MT" w:hAnsi="Bodoni MT"/>
                          <w:b/>
                          <w:sz w:val="40"/>
                        </w:rPr>
                        <w:t xml:space="preserve"> </w:t>
                      </w:r>
                      <w:r w:rsidRPr="00391AD1">
                        <w:rPr>
                          <w:rFonts w:ascii="Bodoni MT" w:hAnsi="Bodoni MT"/>
                          <w:b/>
                          <w:sz w:val="40"/>
                        </w:rPr>
                        <w:t>IKECHUKWU</w:t>
                      </w:r>
                    </w:p>
                    <w:p w:rsidR="0087626A" w:rsidRPr="00391AD1" w:rsidRDefault="00F93315" w:rsidP="00A22F30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100" w:beforeAutospacing="1" w:after="0"/>
                        <w:rPr>
                          <w:rFonts w:ascii="Agency FB" w:hAnsi="Agency FB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000000" w:themeColor="text1"/>
                        </w:rPr>
                        <w:t xml:space="preserve"> </w:t>
                      </w:r>
                      <w:r w:rsidRPr="00391AD1">
                        <w:rPr>
                          <w:rFonts w:ascii="Agency FB" w:hAnsi="Agency FB"/>
                          <w:b/>
                          <w:color w:val="000000" w:themeColor="text1"/>
                        </w:rPr>
                        <w:t xml:space="preserve"> </w:t>
                      </w:r>
                      <w:r w:rsidR="002226E0" w:rsidRPr="00391AD1">
                        <w:rPr>
                          <w:rFonts w:ascii="Agency FB" w:hAnsi="Agency FB"/>
                          <w:b/>
                          <w:color w:val="000000" w:themeColor="text1"/>
                        </w:rPr>
                        <w:t xml:space="preserve">Safety </w:t>
                      </w:r>
                      <w:r w:rsidR="00A5278F">
                        <w:rPr>
                          <w:rFonts w:ascii="Agency FB" w:hAnsi="Agency FB"/>
                          <w:b/>
                          <w:color w:val="000000" w:themeColor="text1"/>
                        </w:rPr>
                        <w:t xml:space="preserve">Officer, </w:t>
                      </w:r>
                      <w:r w:rsidR="00A22F30" w:rsidRPr="00391AD1">
                        <w:rPr>
                          <w:rFonts w:ascii="Agency FB" w:hAnsi="Agency FB"/>
                          <w:b/>
                          <w:color w:val="000000" w:themeColor="text1"/>
                        </w:rPr>
                        <w:t>Computer S</w:t>
                      </w:r>
                      <w:r w:rsidR="002226E0" w:rsidRPr="00391AD1">
                        <w:rPr>
                          <w:rFonts w:ascii="Agency FB" w:hAnsi="Agency FB"/>
                          <w:b/>
                          <w:color w:val="000000" w:themeColor="text1"/>
                        </w:rPr>
                        <w:t>cience</w:t>
                      </w:r>
                    </w:p>
                    <w:p w:rsidR="007C16B8" w:rsidRDefault="00516754" w:rsidP="00A22F30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100" w:beforeAutospacing="1" w:after="0"/>
                        <w:rPr>
                          <w:rFonts w:ascii="Agency FB" w:hAnsi="Agency FB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noProof/>
                          <w:color w:val="000000" w:themeColor="text1"/>
                          <w:lang w:eastAsia="en-US"/>
                        </w:rPr>
                        <w:drawing>
                          <wp:inline distT="0" distB="0" distL="0" distR="0" wp14:anchorId="0AA99349" wp14:editId="26840A8C">
                            <wp:extent cx="1143000" cy="207391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ovell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207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38A4">
                        <w:rPr>
                          <w:rFonts w:ascii="Agency FB" w:hAnsi="Agency FB"/>
                          <w:b/>
                          <w:i/>
                          <w:noProof/>
                          <w:color w:val="000000" w:themeColor="text1"/>
                          <w:lang w:eastAsia="en-US"/>
                        </w:rPr>
                        <w:drawing>
                          <wp:inline distT="0" distB="0" distL="0" distR="0" wp14:anchorId="32956B16" wp14:editId="2939F6BF">
                            <wp:extent cx="1092200" cy="20574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ovell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0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gency FB" w:hAnsi="Agency FB"/>
                          <w:b/>
                          <w:i/>
                          <w:noProof/>
                          <w:color w:val="000000" w:themeColor="text1"/>
                          <w:lang w:eastAsia="en-US"/>
                        </w:rPr>
                        <w:drawing>
                          <wp:inline distT="0" distB="0" distL="0" distR="0" wp14:anchorId="24E8113A" wp14:editId="75E9A3FA">
                            <wp:extent cx="1041400" cy="1657349"/>
                            <wp:effectExtent l="0" t="0" r="635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[5]My results 27-Jan-2017 11-55-1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487" cy="1659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3F1D">
                        <w:rPr>
                          <w:rFonts w:ascii="Agency FB" w:hAnsi="Agency FB"/>
                          <w:b/>
                          <w:i/>
                          <w:noProof/>
                          <w:color w:val="000000" w:themeColor="text1"/>
                          <w:lang w:eastAsia="en-US"/>
                        </w:rPr>
                        <w:drawing>
                          <wp:inline distT="0" distB="0" distL="0" distR="0" wp14:anchorId="62BEE8D1" wp14:editId="50F67A5C">
                            <wp:extent cx="1657350" cy="1098535"/>
                            <wp:effectExtent l="0" t="6033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[3]NACOSS AWARD 27-Jan-2017 11-26-0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659956" cy="1100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CDE" w:rsidRDefault="00C651C1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Agency FB" w:hAnsi="Agency FB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000000" w:themeColor="text1"/>
                        </w:rPr>
                        <w:t>EDUCATION AND TRAINING</w:t>
                      </w:r>
                    </w:p>
                    <w:p w:rsidR="00F90CDE" w:rsidRDefault="00516754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UK </w:t>
                      </w:r>
                      <w:r w:rsidR="00897FF4">
                        <w:rPr>
                          <w:b/>
                          <w:color w:val="000000" w:themeColor="text1"/>
                          <w:sz w:val="18"/>
                        </w:rPr>
                        <w:t>Healt</w:t>
                      </w:r>
                      <w:r w:rsidR="00C03E4F">
                        <w:rPr>
                          <w:b/>
                          <w:color w:val="000000" w:themeColor="text1"/>
                          <w:sz w:val="18"/>
                        </w:rPr>
                        <w:t>h and Safety Executive (BISO</w:t>
                      </w:r>
                      <w:bookmarkStart w:id="1" w:name="_GoBack"/>
                      <w:bookmarkEnd w:id="1"/>
                      <w:r w:rsidR="00897FF4">
                        <w:rPr>
                          <w:b/>
                          <w:color w:val="000000" w:themeColor="text1"/>
                          <w:sz w:val="18"/>
                        </w:rPr>
                        <w:t>) -2016</w:t>
                      </w:r>
                    </w:p>
                    <w:p w:rsidR="00C651C1" w:rsidRDefault="0037051F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Lagos City poly -</w:t>
                      </w:r>
                      <w:r w:rsidR="00C651C1" w:rsidRPr="00C651C1">
                        <w:rPr>
                          <w:b/>
                          <w:color w:val="000000" w:themeColor="text1"/>
                          <w:sz w:val="18"/>
                        </w:rPr>
                        <w:t xml:space="preserve"> (HND, in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 vi</w:t>
                      </w:r>
                      <w:r w:rsidRPr="00C651C1">
                        <w:rPr>
                          <w:b/>
                          <w:color w:val="000000" w:themeColor="text1"/>
                          <w:sz w:val="18"/>
                        </w:rPr>
                        <w:t>ew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)   </w:t>
                      </w:r>
                      <w:r w:rsidRPr="0037051F">
                        <w:rPr>
                          <w:b/>
                          <w:color w:val="000000" w:themeColor="text1"/>
                          <w:sz w:val="18"/>
                        </w:rPr>
                        <w:t>–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  </w:t>
                      </w:r>
                      <w:r w:rsidR="00C651C1" w:rsidRPr="00C651C1">
                        <w:rPr>
                          <w:b/>
                          <w:color w:val="000000" w:themeColor="text1"/>
                          <w:sz w:val="18"/>
                        </w:rPr>
                        <w:t xml:space="preserve"> presently</w:t>
                      </w:r>
                    </w:p>
                    <w:p w:rsidR="0037051F" w:rsidRDefault="0037051F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Lagos State Poly </w:t>
                      </w:r>
                      <w:r w:rsidRPr="0037051F">
                        <w:rPr>
                          <w:b/>
                          <w:color w:val="000000" w:themeColor="text1"/>
                          <w:sz w:val="16"/>
                        </w:rPr>
                        <w:t>– (ND,</w:t>
                      </w:r>
                      <w:r w:rsidR="00897FF4">
                        <w:rPr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37051F">
                        <w:rPr>
                          <w:b/>
                          <w:color w:val="000000" w:themeColor="text1"/>
                          <w:sz w:val="16"/>
                        </w:rPr>
                        <w:t>Comp Sc,</w:t>
                      </w:r>
                      <w:r w:rsidR="00897FF4">
                        <w:rPr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37051F">
                        <w:rPr>
                          <w:b/>
                          <w:color w:val="000000" w:themeColor="text1"/>
                          <w:sz w:val="16"/>
                        </w:rPr>
                        <w:t xml:space="preserve">Upper Credit) 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>–2012</w:t>
                      </w:r>
                    </w:p>
                    <w:p w:rsidR="0037051F" w:rsidRDefault="0037051F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Marist Comp College, Ezzagu </w:t>
                      </w:r>
                      <w:r w:rsidR="006B0C11">
                        <w:rPr>
                          <w:b/>
                          <w:color w:val="000000" w:themeColor="text1"/>
                          <w:sz w:val="18"/>
                        </w:rPr>
                        <w:t>(WASSCE)</w:t>
                      </w:r>
                      <w:r w:rsidR="006B0C11" w:rsidRPr="006B0C11">
                        <w:rPr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6B0C11">
                        <w:rPr>
                          <w:b/>
                          <w:color w:val="000000" w:themeColor="text1"/>
                          <w:sz w:val="18"/>
                        </w:rPr>
                        <w:t>– 2005</w:t>
                      </w:r>
                    </w:p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610"/>
                      </w:tblGrid>
                      <w:tr w:rsidR="006B0C11" w:rsidTr="006B0C11">
                        <w:trPr>
                          <w:trHeight w:val="100"/>
                        </w:trPr>
                        <w:tc>
                          <w:tcPr>
                            <w:tcW w:w="3610" w:type="dxa"/>
                          </w:tcPr>
                          <w:p w:rsidR="006B0C11" w:rsidRDefault="006B0C11" w:rsidP="00C651C1">
                            <w:pPr>
                              <w:pStyle w:val="KeyPoint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0C11" w:rsidRDefault="006B0C11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Gender:       male</w:t>
                      </w:r>
                    </w:p>
                    <w:p w:rsidR="00C93FE8" w:rsidRDefault="00C93FE8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Language:   English and Igbo</w:t>
                      </w:r>
                    </w:p>
                    <w:p w:rsidR="00F90CDE" w:rsidRDefault="00F90CDE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State:           Enugu</w:t>
                      </w:r>
                    </w:p>
                    <w:p w:rsidR="006B0C11" w:rsidRDefault="006B0C11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Birth Day:   September 3, 1985</w:t>
                      </w:r>
                    </w:p>
                    <w:p w:rsidR="006B0C11" w:rsidRDefault="006B0C11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Status:         married</w:t>
                      </w:r>
                    </w:p>
                    <w:p w:rsidR="006B0C11" w:rsidRDefault="00F90CDE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Phone: </w:t>
                      </w:r>
                      <w:r w:rsidR="00C93FE8">
                        <w:rPr>
                          <w:b/>
                          <w:color w:val="000000" w:themeColor="text1"/>
                          <w:sz w:val="18"/>
                        </w:rPr>
                        <w:t>+234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>8063259540, 08126859255</w:t>
                      </w:r>
                    </w:p>
                    <w:p w:rsidR="00C93FE8" w:rsidRDefault="00C93FE8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Address: 9, Ola-Iya street, Ago, Okota, Lagos</w:t>
                      </w:r>
                    </w:p>
                    <w:p w:rsidR="00F90CDE" w:rsidRPr="00C651C1" w:rsidRDefault="00F90CDE" w:rsidP="00C651C1">
                      <w:pPr>
                        <w:pStyle w:val="KeyPoint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Email: </w:t>
                      </w:r>
                      <w:hyperlink r:id="rId15" w:history="1">
                        <w:r w:rsidRPr="00133649">
                          <w:rPr>
                            <w:rStyle w:val="Hyperlink"/>
                            <w:b/>
                            <w:sz w:val="18"/>
                          </w:rPr>
                          <w:t>macnmine@gmail.com</w:t>
                        </w:r>
                      </w:hyperlink>
                      <w:r>
                        <w:rPr>
                          <w:b/>
                          <w:color w:val="000000" w:themeColor="text1"/>
                          <w:sz w:val="18"/>
                        </w:rPr>
                        <w:t>, macnmine@yahoo.com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C7A" w:rsidRPr="00801C7A">
        <w:rPr>
          <w:b/>
          <w:color w:val="000000" w:themeColor="text2"/>
        </w:rPr>
        <w:t>mission</w:t>
      </w:r>
    </w:p>
    <w:p w:rsidR="0087626A" w:rsidRPr="007A59EC" w:rsidRDefault="00801C7A" w:rsidP="00B754A0">
      <w:pPr>
        <w:spacing w:after="0"/>
        <w:rPr>
          <w:b/>
          <w:sz w:val="18"/>
        </w:rPr>
      </w:pPr>
      <w:r w:rsidRPr="007A59EC">
        <w:rPr>
          <w:b/>
          <w:sz w:val="18"/>
        </w:rPr>
        <w:t xml:space="preserve">I seek to drive excellence, professionalism and profitability within an organization in order to provide </w:t>
      </w:r>
      <w:r w:rsidR="001B2A6B">
        <w:rPr>
          <w:b/>
          <w:sz w:val="18"/>
        </w:rPr>
        <w:t xml:space="preserve">100% plus </w:t>
      </w:r>
      <w:r w:rsidRPr="007A59EC">
        <w:rPr>
          <w:b/>
          <w:sz w:val="18"/>
        </w:rPr>
        <w:t>solutions that</w:t>
      </w:r>
      <w:r w:rsidR="00B754A0" w:rsidRPr="007A59EC">
        <w:rPr>
          <w:b/>
          <w:sz w:val="18"/>
        </w:rPr>
        <w:t xml:space="preserve"> deliver high commercial value in the marketplace.</w:t>
      </w:r>
    </w:p>
    <w:p w:rsidR="00B754A0" w:rsidRDefault="00B754A0" w:rsidP="00B754A0">
      <w:pPr>
        <w:spacing w:after="0"/>
        <w:rPr>
          <w:b/>
          <w:sz w:val="18"/>
        </w:rPr>
      </w:pPr>
    </w:p>
    <w:p w:rsidR="00C11A0C" w:rsidRPr="00C949DB" w:rsidRDefault="00B754A0" w:rsidP="00C11A0C">
      <w:pPr>
        <w:spacing w:after="0"/>
        <w:rPr>
          <w:b/>
        </w:rPr>
      </w:pPr>
      <w:r w:rsidRPr="00C949DB">
        <w:rPr>
          <w:b/>
        </w:rPr>
        <w:t>EMPLOYMENT HISTORY</w:t>
      </w:r>
    </w:p>
    <w:p w:rsidR="00C11A0C" w:rsidRPr="00C949DB" w:rsidRDefault="00C11A0C" w:rsidP="00C11A0C">
      <w:pPr>
        <w:spacing w:after="0"/>
        <w:rPr>
          <w:b/>
          <w:sz w:val="18"/>
        </w:rPr>
      </w:pPr>
      <w:r w:rsidRPr="00C949DB">
        <w:rPr>
          <w:b/>
        </w:rPr>
        <w:t>BRANCH MANAGER</w:t>
      </w:r>
      <w:r w:rsidR="00516754">
        <w:rPr>
          <w:b/>
        </w:rPr>
        <w:t>/SALES</w:t>
      </w:r>
      <w:r w:rsidR="00C21E08" w:rsidRPr="00C949DB">
        <w:rPr>
          <w:b/>
        </w:rPr>
        <w:t xml:space="preserve">                                                                      FEB.2015--2017</w:t>
      </w:r>
    </w:p>
    <w:p w:rsidR="004828A5" w:rsidRDefault="004828A5" w:rsidP="00C11A0C">
      <w:pPr>
        <w:spacing w:after="0"/>
        <w:rPr>
          <w:b/>
          <w:i/>
          <w:sz w:val="16"/>
        </w:rPr>
      </w:pPr>
      <w:r w:rsidRPr="00C949DB">
        <w:rPr>
          <w:b/>
          <w:i/>
          <w:sz w:val="16"/>
        </w:rPr>
        <w:t>AJATECH COMPUTERS LIMITED</w:t>
      </w:r>
    </w:p>
    <w:p w:rsidR="00A652DA" w:rsidRPr="000F11BF" w:rsidRDefault="000F11BF" w:rsidP="00C11A0C">
      <w:pPr>
        <w:spacing w:after="0"/>
        <w:rPr>
          <w:b/>
          <w:i/>
          <w:sz w:val="14"/>
        </w:rPr>
      </w:pPr>
      <w:r w:rsidRPr="000F11BF">
        <w:rPr>
          <w:b/>
          <w:i/>
          <w:sz w:val="14"/>
        </w:rPr>
        <w:t>8, ALLI STREET, TINUBU SQUARE, LAGOS ISLAND</w:t>
      </w:r>
    </w:p>
    <w:p w:rsidR="008E2D4A" w:rsidRPr="000C0A38" w:rsidRDefault="008E2D4A" w:rsidP="008E2D4A">
      <w:pPr>
        <w:pStyle w:val="ListParagraph"/>
        <w:numPr>
          <w:ilvl w:val="0"/>
          <w:numId w:val="20"/>
        </w:numPr>
        <w:spacing w:after="0"/>
        <w:rPr>
          <w:color w:val="000000" w:themeColor="text2"/>
          <w:sz w:val="16"/>
        </w:rPr>
      </w:pPr>
      <w:r w:rsidRPr="000C0A38">
        <w:rPr>
          <w:color w:val="000000" w:themeColor="text2"/>
          <w:sz w:val="16"/>
        </w:rPr>
        <w:t>To take full charge of the branch ensuring the proper and efficient management.</w:t>
      </w:r>
    </w:p>
    <w:p w:rsidR="008E2D4A" w:rsidRPr="000C0A38" w:rsidRDefault="00516754" w:rsidP="008E2D4A">
      <w:pPr>
        <w:pStyle w:val="ListParagraph"/>
        <w:numPr>
          <w:ilvl w:val="0"/>
          <w:numId w:val="20"/>
        </w:numPr>
        <w:spacing w:after="0"/>
        <w:rPr>
          <w:color w:val="000000" w:themeColor="text2"/>
          <w:sz w:val="16"/>
        </w:rPr>
      </w:pPr>
      <w:r>
        <w:rPr>
          <w:color w:val="000000" w:themeColor="text2"/>
          <w:sz w:val="16"/>
        </w:rPr>
        <w:t>To set sales goals and determine the best way to achieve them</w:t>
      </w:r>
    </w:p>
    <w:p w:rsidR="008E2D4A" w:rsidRPr="000C0A38" w:rsidRDefault="008E2D4A" w:rsidP="008E2D4A">
      <w:pPr>
        <w:pStyle w:val="ListParagraph"/>
        <w:numPr>
          <w:ilvl w:val="0"/>
          <w:numId w:val="20"/>
        </w:numPr>
        <w:spacing w:after="0"/>
        <w:rPr>
          <w:color w:val="000000" w:themeColor="text2"/>
          <w:sz w:val="16"/>
        </w:rPr>
      </w:pPr>
      <w:r w:rsidRPr="000C0A38">
        <w:rPr>
          <w:color w:val="000000" w:themeColor="text2"/>
          <w:sz w:val="16"/>
        </w:rPr>
        <w:t>To ensure all transactions of the branch are properly recorded and follows process</w:t>
      </w:r>
    </w:p>
    <w:p w:rsidR="008E2D4A" w:rsidRPr="000C0A38" w:rsidRDefault="003C5908" w:rsidP="008E2D4A">
      <w:pPr>
        <w:pStyle w:val="ListParagraph"/>
        <w:numPr>
          <w:ilvl w:val="0"/>
          <w:numId w:val="20"/>
        </w:numPr>
        <w:spacing w:after="0"/>
        <w:rPr>
          <w:color w:val="000000" w:themeColor="text2"/>
          <w:sz w:val="16"/>
        </w:rPr>
      </w:pPr>
      <w:r w:rsidRPr="000C0A38">
        <w:rPr>
          <w:color w:val="000000" w:themeColor="text2"/>
          <w:sz w:val="16"/>
        </w:rPr>
        <w:t xml:space="preserve">To ensure </w:t>
      </w:r>
      <w:r w:rsidR="007A59EC" w:rsidRPr="000C0A38">
        <w:rPr>
          <w:color w:val="000000" w:themeColor="text2"/>
          <w:sz w:val="16"/>
        </w:rPr>
        <w:t>that the risk of bad debt is reduced by regular selling on cash basis and if sold on credit at all, effort is needed to collect them.</w:t>
      </w:r>
    </w:p>
    <w:p w:rsidR="007A59EC" w:rsidRPr="000C0A38" w:rsidRDefault="007A59EC" w:rsidP="008E2D4A">
      <w:pPr>
        <w:pStyle w:val="ListParagraph"/>
        <w:numPr>
          <w:ilvl w:val="0"/>
          <w:numId w:val="20"/>
        </w:numPr>
        <w:spacing w:after="0"/>
        <w:rPr>
          <w:color w:val="000000" w:themeColor="text2"/>
          <w:sz w:val="16"/>
        </w:rPr>
      </w:pPr>
      <w:r w:rsidRPr="000C0A38">
        <w:rPr>
          <w:color w:val="000000" w:themeColor="text2"/>
          <w:sz w:val="16"/>
        </w:rPr>
        <w:t>Regular reporting of activities to both the managing director and the management</w:t>
      </w:r>
    </w:p>
    <w:p w:rsidR="0087626A" w:rsidRPr="000F11BF" w:rsidRDefault="00217371">
      <w:pPr>
        <w:pStyle w:val="SectionHeading"/>
        <w:rPr>
          <w:b/>
          <w:color w:val="000000" w:themeColor="text2"/>
          <w:sz w:val="20"/>
        </w:rPr>
      </w:pPr>
      <w:r w:rsidRPr="000F11BF">
        <w:rPr>
          <w:b/>
          <w:color w:val="000000" w:themeColor="text2"/>
          <w:sz w:val="20"/>
        </w:rPr>
        <w:t xml:space="preserve">BUSINESS DEVELOPMENT EXECUTIVE </w:t>
      </w:r>
      <w:r w:rsidR="00C21E08" w:rsidRPr="000F11BF">
        <w:rPr>
          <w:b/>
          <w:color w:val="000000" w:themeColor="text2"/>
          <w:sz w:val="20"/>
        </w:rPr>
        <w:t xml:space="preserve">             </w:t>
      </w:r>
      <w:r w:rsidRPr="000F11BF">
        <w:rPr>
          <w:b/>
          <w:color w:val="000000" w:themeColor="text2"/>
          <w:sz w:val="20"/>
        </w:rPr>
        <w:t xml:space="preserve">                         2014</w:t>
      </w:r>
      <w:r w:rsidR="00C21E08" w:rsidRPr="000F11BF">
        <w:rPr>
          <w:b/>
          <w:color w:val="000000" w:themeColor="text2"/>
          <w:sz w:val="20"/>
        </w:rPr>
        <w:t>-</w:t>
      </w:r>
      <w:r w:rsidRPr="000F11BF">
        <w:rPr>
          <w:b/>
          <w:color w:val="000000" w:themeColor="text2"/>
          <w:sz w:val="20"/>
        </w:rPr>
        <w:t>-JAN.2015</w:t>
      </w:r>
    </w:p>
    <w:sdt>
      <w:sdtPr>
        <w:rPr>
          <w:b/>
          <w:bCs/>
          <w:sz w:val="20"/>
        </w:rPr>
        <w:id w:val="-1472127747"/>
      </w:sdtPr>
      <w:sdtEndPr>
        <w:rPr>
          <w:sz w:val="18"/>
        </w:rPr>
      </w:sdtEndPr>
      <w:sdtContent>
        <w:sdt>
          <w:sdtPr>
            <w:rPr>
              <w:b/>
              <w:bCs/>
              <w:sz w:val="20"/>
            </w:rPr>
            <w:id w:val="-1260518174"/>
          </w:sdtPr>
          <w:sdtEndPr>
            <w:rPr>
              <w:sz w:val="18"/>
            </w:rPr>
          </w:sdtEndPr>
          <w:sdtContent>
            <w:p w:rsidR="0087626A" w:rsidRPr="00C949DB" w:rsidRDefault="00C21E08">
              <w:pPr>
                <w:pStyle w:val="ResumeDate"/>
                <w:rPr>
                  <w:b/>
                  <w:i/>
                  <w:color w:val="000000" w:themeColor="text2"/>
                  <w:sz w:val="16"/>
                </w:rPr>
              </w:pPr>
              <w:r w:rsidRPr="00C949DB">
                <w:rPr>
                  <w:b/>
                  <w:i/>
                  <w:color w:val="000000" w:themeColor="text2"/>
                  <w:sz w:val="16"/>
                </w:rPr>
                <w:t>TROMVILLE INVESTMENT LIMITED</w:t>
              </w:r>
              <w:r w:rsidR="00321BD6" w:rsidRPr="00C949DB">
                <w:rPr>
                  <w:b/>
                  <w:i/>
                  <w:color w:val="000000" w:themeColor="text2"/>
                  <w:sz w:val="16"/>
                </w:rPr>
                <w:t>,</w:t>
              </w:r>
            </w:p>
            <w:p w:rsidR="00321BD6" w:rsidRPr="000F11BF" w:rsidRDefault="00321BD6" w:rsidP="00532AA2">
              <w:pPr>
                <w:pStyle w:val="ResumeDate"/>
                <w:rPr>
                  <w:b/>
                  <w:i/>
                  <w:color w:val="000000" w:themeColor="text2"/>
                  <w:sz w:val="14"/>
                </w:rPr>
              </w:pPr>
              <w:r w:rsidRPr="000F11BF">
                <w:rPr>
                  <w:b/>
                  <w:i/>
                  <w:color w:val="000000" w:themeColor="text2"/>
                  <w:sz w:val="14"/>
                </w:rPr>
                <w:t>25,</w:t>
              </w:r>
              <w:r w:rsidR="00532AA2" w:rsidRPr="000F11BF">
                <w:rPr>
                  <w:b/>
                  <w:i/>
                  <w:color w:val="000000" w:themeColor="text2"/>
                  <w:sz w:val="14"/>
                </w:rPr>
                <w:t xml:space="preserve"> </w:t>
              </w:r>
              <w:r w:rsidR="004828A5" w:rsidRPr="000F11BF">
                <w:rPr>
                  <w:b/>
                  <w:i/>
                  <w:color w:val="000000" w:themeColor="text2"/>
                  <w:sz w:val="14"/>
                </w:rPr>
                <w:t>SALVATION ROAD, OPEBI, IKEJA</w:t>
              </w:r>
            </w:p>
            <w:p w:rsidR="0087626A" w:rsidRPr="000C0A38" w:rsidRDefault="00532AA2" w:rsidP="00532AA2">
              <w:pPr>
                <w:pStyle w:val="Subsection"/>
                <w:numPr>
                  <w:ilvl w:val="0"/>
                  <w:numId w:val="22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>Ensuring that strategy and commercial aims</w:t>
              </w:r>
              <w:r w:rsidR="002F628C" w:rsidRPr="000C0A38">
                <w:rPr>
                  <w:b w:val="0"/>
                  <w:sz w:val="16"/>
                </w:rPr>
                <w:t xml:space="preserve"> are totally aligned with its goals</w:t>
              </w:r>
            </w:p>
            <w:p w:rsidR="002F628C" w:rsidRPr="000C0A38" w:rsidRDefault="002F628C" w:rsidP="00532AA2">
              <w:pPr>
                <w:pStyle w:val="Subsection"/>
                <w:numPr>
                  <w:ilvl w:val="0"/>
                  <w:numId w:val="22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>Winning major clients accounts</w:t>
              </w:r>
            </w:p>
            <w:p w:rsidR="002F628C" w:rsidRPr="000C0A38" w:rsidRDefault="00090837" w:rsidP="00532AA2">
              <w:pPr>
                <w:pStyle w:val="Subsection"/>
                <w:numPr>
                  <w:ilvl w:val="0"/>
                  <w:numId w:val="22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>S</w:t>
              </w:r>
              <w:r w:rsidR="002F628C" w:rsidRPr="000C0A38">
                <w:rPr>
                  <w:b w:val="0"/>
                  <w:sz w:val="16"/>
                </w:rPr>
                <w:t>upporti</w:t>
              </w:r>
              <w:r w:rsidRPr="000C0A38">
                <w:rPr>
                  <w:b w:val="0"/>
                  <w:sz w:val="16"/>
                </w:rPr>
                <w:t>ng and advising junior members of staff.</w:t>
              </w:r>
            </w:p>
            <w:p w:rsidR="00090837" w:rsidRPr="000C0A38" w:rsidRDefault="00090837" w:rsidP="00532AA2">
              <w:pPr>
                <w:pStyle w:val="Subsection"/>
                <w:numPr>
                  <w:ilvl w:val="0"/>
                  <w:numId w:val="22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>Making high member of daily outbound to prospective new clients</w:t>
              </w:r>
            </w:p>
            <w:p w:rsidR="0087626A" w:rsidRPr="000C0A38" w:rsidRDefault="00090837" w:rsidP="00E64BEC">
              <w:pPr>
                <w:pStyle w:val="Subsection"/>
                <w:numPr>
                  <w:ilvl w:val="0"/>
                  <w:numId w:val="22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>Reviewing customer feedback and then suggesting ways to improve processes and services levels.</w:t>
              </w:r>
            </w:p>
            <w:p w:rsidR="00E64BEC" w:rsidRPr="000F11BF" w:rsidRDefault="00E64BEC" w:rsidP="00E64BEC">
              <w:pPr>
                <w:pStyle w:val="Subsection"/>
                <w:rPr>
                  <w:sz w:val="20"/>
                </w:rPr>
              </w:pPr>
              <w:r w:rsidRPr="000F11BF">
                <w:rPr>
                  <w:sz w:val="20"/>
                </w:rPr>
                <w:t xml:space="preserve">MARKETING EXECUTIVE                             </w:t>
              </w:r>
              <w:r w:rsidR="000F11BF">
                <w:rPr>
                  <w:sz w:val="20"/>
                </w:rPr>
                <w:t xml:space="preserve">                   </w:t>
              </w:r>
              <w:r w:rsidRPr="000F11BF">
                <w:rPr>
                  <w:sz w:val="20"/>
                </w:rPr>
                <w:t xml:space="preserve">                 </w:t>
              </w:r>
              <w:r w:rsidR="00D90915" w:rsidRPr="000F11BF">
                <w:rPr>
                  <w:sz w:val="20"/>
                </w:rPr>
                <w:t>MARCH, 2013—2014</w:t>
              </w:r>
            </w:p>
            <w:p w:rsidR="00D90915" w:rsidRPr="000C0A38" w:rsidRDefault="00D90915" w:rsidP="00E64BEC">
              <w:pPr>
                <w:pStyle w:val="Subsection"/>
                <w:rPr>
                  <w:i/>
                  <w:sz w:val="16"/>
                </w:rPr>
              </w:pPr>
              <w:r w:rsidRPr="000C0A38">
                <w:rPr>
                  <w:i/>
                  <w:sz w:val="16"/>
                </w:rPr>
                <w:t>LEADWAY ASSURANCE COMPANY LIMITED</w:t>
              </w:r>
            </w:p>
            <w:p w:rsidR="00D90915" w:rsidRPr="001B2A6B" w:rsidRDefault="00D90915" w:rsidP="00D90915">
              <w:pPr>
                <w:pStyle w:val="Subsection"/>
                <w:rPr>
                  <w:i/>
                  <w:sz w:val="14"/>
                </w:rPr>
              </w:pPr>
              <w:r w:rsidRPr="001B2A6B">
                <w:rPr>
                  <w:i/>
                  <w:sz w:val="14"/>
                </w:rPr>
                <w:t>4</w:t>
              </w:r>
              <w:r w:rsidRPr="001B2A6B">
                <w:rPr>
                  <w:i/>
                  <w:sz w:val="14"/>
                  <w:vertAlign w:val="superscript"/>
                </w:rPr>
                <w:t>th</w:t>
              </w:r>
              <w:r w:rsidRPr="001B2A6B">
                <w:rPr>
                  <w:i/>
                  <w:sz w:val="14"/>
                </w:rPr>
                <w:t xml:space="preserve"> FLOOR, AKURO HOUSE, 24 CAMPBELL STREET, LAGOS ISLAND</w:t>
              </w:r>
            </w:p>
            <w:p w:rsidR="001451AF" w:rsidRPr="000C0A38" w:rsidRDefault="00D90915" w:rsidP="00D90915">
              <w:pPr>
                <w:pStyle w:val="Subsection"/>
                <w:numPr>
                  <w:ilvl w:val="0"/>
                  <w:numId w:val="23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 xml:space="preserve">Rendering a substantial service to </w:t>
              </w:r>
              <w:r w:rsidR="001451AF" w:rsidRPr="000C0A38">
                <w:rPr>
                  <w:b w:val="0"/>
                  <w:sz w:val="16"/>
                </w:rPr>
                <w:t>our present and prospective clients</w:t>
              </w:r>
            </w:p>
            <w:p w:rsidR="001451AF" w:rsidRPr="000C0A38" w:rsidRDefault="001451AF" w:rsidP="00D90915">
              <w:pPr>
                <w:pStyle w:val="Subsection"/>
                <w:numPr>
                  <w:ilvl w:val="0"/>
                  <w:numId w:val="23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 xml:space="preserve">Operating in an ever-growing marketing where millions of insurance </w:t>
              </w:r>
              <w:r w:rsidR="00375C54">
                <w:rPr>
                  <w:b w:val="0"/>
                  <w:sz w:val="16"/>
                </w:rPr>
                <w:t>sales are made.</w:t>
              </w:r>
            </w:p>
            <w:p w:rsidR="001451AF" w:rsidRPr="000C0A38" w:rsidRDefault="001451AF" w:rsidP="00D90915">
              <w:pPr>
                <w:pStyle w:val="Subsection"/>
                <w:numPr>
                  <w:ilvl w:val="0"/>
                  <w:numId w:val="23"/>
                </w:numPr>
                <w:rPr>
                  <w:b w:val="0"/>
                  <w:sz w:val="16"/>
                </w:rPr>
              </w:pPr>
              <w:r w:rsidRPr="000C0A38">
                <w:rPr>
                  <w:b w:val="0"/>
                  <w:sz w:val="16"/>
                </w:rPr>
                <w:t xml:space="preserve">Sharing </w:t>
              </w:r>
              <w:r w:rsidR="00A652DA">
                <w:rPr>
                  <w:b w:val="0"/>
                  <w:sz w:val="16"/>
                </w:rPr>
                <w:t>flyers to people</w:t>
              </w:r>
              <w:r w:rsidRPr="000C0A38">
                <w:rPr>
                  <w:b w:val="0"/>
                  <w:sz w:val="16"/>
                </w:rPr>
                <w:t xml:space="preserve"> willing to partner, or insure their property with the company.</w:t>
              </w:r>
            </w:p>
            <w:p w:rsidR="0087626A" w:rsidRPr="00D90915" w:rsidRDefault="00C949DB" w:rsidP="00D90915">
              <w:pPr>
                <w:pStyle w:val="Subsection"/>
                <w:numPr>
                  <w:ilvl w:val="0"/>
                  <w:numId w:val="23"/>
                </w:numPr>
                <w:rPr>
                  <w:b w:val="0"/>
                </w:rPr>
              </w:pPr>
              <w:r w:rsidRPr="000C0A38">
                <w:rPr>
                  <w:b w:val="0"/>
                  <w:sz w:val="16"/>
                </w:rPr>
                <w:t>Identify and attend tradeshows and other business functions to keep abreast of developments in the market place, to find potential new business</w:t>
              </w:r>
              <w:r>
                <w:rPr>
                  <w:b w:val="0"/>
                </w:rPr>
                <w:t>.</w:t>
              </w:r>
            </w:p>
          </w:sdtContent>
        </w:sdt>
      </w:sdtContent>
    </w:sdt>
    <w:p w:rsidR="0087626A" w:rsidRPr="008E3AE0" w:rsidRDefault="000C0A38">
      <w:pPr>
        <w:pStyle w:val="SectionHeading"/>
        <w:rPr>
          <w:b/>
          <w:color w:val="auto"/>
          <w:sz w:val="20"/>
        </w:rPr>
      </w:pPr>
      <w:r w:rsidRPr="008E3AE0">
        <w:rPr>
          <w:b/>
          <w:color w:val="auto"/>
          <w:sz w:val="20"/>
        </w:rPr>
        <w:t>personal portfolio</w:t>
      </w:r>
    </w:p>
    <w:sdt>
      <w:sdtPr>
        <w:rPr>
          <w:b/>
          <w:bCs/>
          <w:i/>
          <w:color w:val="auto"/>
        </w:rPr>
        <w:id w:val="-93781616"/>
      </w:sdtPr>
      <w:sdtEndPr>
        <w:rPr>
          <w:i w:val="0"/>
          <w:color w:val="000000" w:themeColor="text1"/>
        </w:rPr>
      </w:sdtEndPr>
      <w:sdtContent>
        <w:sdt>
          <w:sdtPr>
            <w:rPr>
              <w:b/>
              <w:bCs/>
              <w:i/>
              <w:color w:val="auto"/>
            </w:rPr>
            <w:id w:val="301266699"/>
          </w:sdtPr>
          <w:sdtEndPr>
            <w:rPr>
              <w:i w:val="0"/>
              <w:color w:val="000000" w:themeColor="text1"/>
            </w:rPr>
          </w:sdtEndPr>
          <w:sdtContent>
            <w:p w:rsidR="0087626A" w:rsidRPr="008E3AE0" w:rsidRDefault="000C0A38">
              <w:pPr>
                <w:pStyle w:val="ResumeDate"/>
                <w:rPr>
                  <w:b/>
                  <w:i/>
                  <w:color w:val="auto"/>
                  <w:sz w:val="16"/>
                </w:rPr>
              </w:pPr>
              <w:r w:rsidRPr="008E3AE0">
                <w:rPr>
                  <w:b/>
                  <w:i/>
                  <w:color w:val="auto"/>
                  <w:sz w:val="16"/>
                </w:rPr>
                <w:t>Personal Attributes</w:t>
              </w:r>
            </w:p>
            <w:p w:rsidR="000C0A38" w:rsidRPr="008E3AE0" w:rsidRDefault="000C0A38" w:rsidP="000C0A38">
              <w:pPr>
                <w:pStyle w:val="ResumeDate"/>
                <w:numPr>
                  <w:ilvl w:val="0"/>
                  <w:numId w:val="24"/>
                </w:numPr>
                <w:rPr>
                  <w:sz w:val="16"/>
                </w:rPr>
              </w:pPr>
              <w:r w:rsidRPr="008E3AE0">
                <w:rPr>
                  <w:sz w:val="16"/>
                </w:rPr>
                <w:t xml:space="preserve">Able to learn quickly, think critically and work independently on </w:t>
              </w:r>
              <w:r w:rsidR="00202C75" w:rsidRPr="008E3AE0">
                <w:rPr>
                  <w:sz w:val="16"/>
                </w:rPr>
                <w:t>any issue in order to arrive at a workable and most profitable course of action.</w:t>
              </w:r>
            </w:p>
            <w:p w:rsidR="00202C75" w:rsidRPr="008E3AE0" w:rsidRDefault="00202C75" w:rsidP="000C0A38">
              <w:pPr>
                <w:pStyle w:val="ResumeDate"/>
                <w:numPr>
                  <w:ilvl w:val="0"/>
                  <w:numId w:val="24"/>
                </w:numPr>
                <w:rPr>
                  <w:sz w:val="16"/>
                </w:rPr>
              </w:pPr>
              <w:r w:rsidRPr="008E3AE0">
                <w:rPr>
                  <w:sz w:val="16"/>
                </w:rPr>
                <w:t>Strong teamwork, negotiation and leadership qualities, coupled with proven excellence in oral and written communication.</w:t>
              </w:r>
            </w:p>
            <w:p w:rsidR="0087626A" w:rsidRDefault="008E3AE0">
              <w:pPr>
                <w:pStyle w:val="Subsection"/>
              </w:pPr>
              <w:r>
                <w:t>TECHNICAL SKILLS</w:t>
              </w:r>
            </w:p>
            <w:p w:rsidR="00860941" w:rsidRPr="00375C54" w:rsidRDefault="00860941" w:rsidP="00860941">
              <w:pPr>
                <w:pStyle w:val="Subsection"/>
                <w:numPr>
                  <w:ilvl w:val="0"/>
                  <w:numId w:val="25"/>
                </w:numPr>
                <w:rPr>
                  <w:b w:val="0"/>
                  <w:sz w:val="16"/>
                </w:rPr>
              </w:pPr>
              <w:r w:rsidRPr="00375C54">
                <w:rPr>
                  <w:b w:val="0"/>
                  <w:sz w:val="16"/>
                </w:rPr>
                <w:t>Microsoft Office (MSWord, PowerPoint, Excel, Publisher, Access)</w:t>
              </w:r>
            </w:p>
            <w:p w:rsidR="00860941" w:rsidRPr="00132E82" w:rsidRDefault="00860941" w:rsidP="00132E82">
              <w:pPr>
                <w:pStyle w:val="Subsection"/>
                <w:numPr>
                  <w:ilvl w:val="0"/>
                  <w:numId w:val="25"/>
                </w:numPr>
                <w:rPr>
                  <w:b w:val="0"/>
                  <w:sz w:val="16"/>
                </w:rPr>
              </w:pPr>
              <w:r w:rsidRPr="00375C54">
                <w:rPr>
                  <w:b w:val="0"/>
                  <w:sz w:val="16"/>
                </w:rPr>
                <w:t>Presentation Skills</w:t>
              </w:r>
              <w:r w:rsidR="005C7E30" w:rsidRPr="00375C54">
                <w:rPr>
                  <w:b w:val="0"/>
                  <w:sz w:val="16"/>
                </w:rPr>
                <w:t>, Time management</w:t>
              </w:r>
              <w:r w:rsidR="00132E82">
                <w:rPr>
                  <w:b w:val="0"/>
                  <w:sz w:val="16"/>
                </w:rPr>
                <w:t xml:space="preserve">, </w:t>
              </w:r>
              <w:r w:rsidR="00132E82" w:rsidRPr="00132E82">
                <w:rPr>
                  <w:b w:val="0"/>
                  <w:sz w:val="16"/>
                </w:rPr>
                <w:t>Customer loyalty, closing skills</w:t>
              </w:r>
            </w:p>
            <w:p w:rsidR="00A61D33" w:rsidRPr="00A61D33" w:rsidRDefault="00860941" w:rsidP="00132E82">
              <w:pPr>
                <w:pStyle w:val="Subsection"/>
                <w:numPr>
                  <w:ilvl w:val="0"/>
                  <w:numId w:val="25"/>
                </w:numPr>
                <w:rPr>
                  <w:b w:val="0"/>
                  <w:sz w:val="16"/>
                </w:rPr>
              </w:pPr>
              <w:r w:rsidRPr="00375C54">
                <w:rPr>
                  <w:b w:val="0"/>
                  <w:sz w:val="16"/>
                </w:rPr>
                <w:t>Email and one-on-one</w:t>
              </w:r>
              <w:r w:rsidR="005C7E30" w:rsidRPr="00375C54">
                <w:rPr>
                  <w:b w:val="0"/>
                  <w:sz w:val="16"/>
                </w:rPr>
                <w:t xml:space="preserve"> marketing</w:t>
              </w:r>
              <w:r w:rsidR="00375C54" w:rsidRPr="00375C54">
                <w:rPr>
                  <w:b w:val="0"/>
                  <w:sz w:val="16"/>
                </w:rPr>
                <w:t>, Market research</w:t>
              </w:r>
            </w:p>
          </w:sdtContent>
        </w:sdt>
      </w:sdtContent>
    </w:sdt>
    <w:p w:rsidR="00A61D33" w:rsidRDefault="00A61D33" w:rsidP="00A61D33">
      <w:pPr>
        <w:pStyle w:val="Subsection"/>
      </w:pPr>
      <w:r>
        <w:t>REFERENCE</w:t>
      </w:r>
    </w:p>
    <w:p w:rsidR="00A61D33" w:rsidRDefault="00A61D33" w:rsidP="00A61D33">
      <w:pPr>
        <w:pStyle w:val="Subsection"/>
      </w:pPr>
      <w:r>
        <w:t>Barrister Chukwurah Nnajiofor</w:t>
      </w:r>
    </w:p>
    <w:p w:rsidR="00A61D33" w:rsidRPr="00A652DA" w:rsidRDefault="00A61D33" w:rsidP="00A61D33">
      <w:pPr>
        <w:pStyle w:val="Subsection"/>
        <w:rPr>
          <w:b w:val="0"/>
          <w:sz w:val="16"/>
        </w:rPr>
      </w:pPr>
      <w:r w:rsidRPr="00A652DA">
        <w:rPr>
          <w:b w:val="0"/>
          <w:sz w:val="16"/>
        </w:rPr>
        <w:t>42, Ishiaga Road, Surulere, Lagos</w:t>
      </w:r>
    </w:p>
    <w:p w:rsidR="00A652DA" w:rsidRDefault="00A61D33" w:rsidP="00A61D33">
      <w:pPr>
        <w:pStyle w:val="Subsection"/>
      </w:pPr>
      <w:r w:rsidRPr="00A652DA">
        <w:rPr>
          <w:b w:val="0"/>
          <w:sz w:val="16"/>
        </w:rPr>
        <w:t>Tel</w:t>
      </w:r>
      <w:r w:rsidR="00A652DA" w:rsidRPr="00A652DA">
        <w:rPr>
          <w:b w:val="0"/>
          <w:sz w:val="16"/>
        </w:rPr>
        <w:t>: 08036675762</w:t>
      </w:r>
    </w:p>
    <w:p w:rsidR="001B2A6B" w:rsidRDefault="001B2A6B" w:rsidP="00A61D33">
      <w:pPr>
        <w:pStyle w:val="Subsection"/>
      </w:pPr>
    </w:p>
    <w:p w:rsidR="00A652DA" w:rsidRDefault="00A652DA" w:rsidP="00A61D33">
      <w:pPr>
        <w:pStyle w:val="Subsection"/>
      </w:pPr>
      <w:r>
        <w:t>Mr. Simon Eze</w:t>
      </w:r>
    </w:p>
    <w:p w:rsidR="00A652DA" w:rsidRPr="00A652DA" w:rsidRDefault="00A652DA" w:rsidP="00A61D33">
      <w:pPr>
        <w:pStyle w:val="Subsection"/>
        <w:rPr>
          <w:b w:val="0"/>
          <w:sz w:val="16"/>
        </w:rPr>
      </w:pPr>
      <w:r w:rsidRPr="00A652DA">
        <w:rPr>
          <w:b w:val="0"/>
          <w:sz w:val="16"/>
        </w:rPr>
        <w:t>Samtex Group of Comapany</w:t>
      </w:r>
    </w:p>
    <w:p w:rsidR="00A652DA" w:rsidRPr="00A652DA" w:rsidRDefault="00A652DA" w:rsidP="00A61D33">
      <w:pPr>
        <w:pStyle w:val="Subsection"/>
        <w:rPr>
          <w:b w:val="0"/>
          <w:sz w:val="16"/>
        </w:rPr>
      </w:pPr>
      <w:r w:rsidRPr="00A652DA">
        <w:rPr>
          <w:b w:val="0"/>
          <w:sz w:val="16"/>
        </w:rPr>
        <w:t>Shop H19 Arena Shopping Complex, Oshodi, Lagos</w:t>
      </w:r>
    </w:p>
    <w:p w:rsidR="00A652DA" w:rsidRPr="00A61D33" w:rsidRDefault="00A652DA" w:rsidP="00A61D33">
      <w:pPr>
        <w:pStyle w:val="Subsection"/>
        <w:rPr>
          <w:b w:val="0"/>
          <w:sz w:val="16"/>
        </w:rPr>
      </w:pPr>
      <w:r w:rsidRPr="00A652DA">
        <w:rPr>
          <w:b w:val="0"/>
          <w:sz w:val="16"/>
        </w:rPr>
        <w:t>Tel: 08032223557</w:t>
      </w:r>
    </w:p>
    <w:sectPr w:rsidR="00A652DA" w:rsidRPr="00A61D33" w:rsidSect="003C5908">
      <w:headerReference w:type="default" r:id="rId16"/>
      <w:footerReference w:type="default" r:id="rId17"/>
      <w:headerReference w:type="first" r:id="rId18"/>
      <w:pgSz w:w="12240" w:h="15840"/>
      <w:pgMar w:top="1080" w:right="720" w:bottom="1080" w:left="475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617" w:rsidRDefault="00A77617">
      <w:pPr>
        <w:spacing w:after="0" w:line="240" w:lineRule="auto"/>
      </w:pPr>
      <w:r>
        <w:separator/>
      </w:r>
    </w:p>
  </w:endnote>
  <w:endnote w:type="continuationSeparator" w:id="0">
    <w:p w:rsidR="00A77617" w:rsidRDefault="00A77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6A" w:rsidRDefault="00E84D4C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365760" simplePos="0" relativeHeight="251659264" behindDoc="0" locked="0" layoutInCell="1" allowOverlap="0">
              <wp:simplePos x="0" y="0"/>
              <mc:AlternateContent>
                <mc:Choice Requires="wp14">
                  <wp:positionH relativeFrom="page">
                    <wp14:pctPosHOffset>5900</wp14:pctPosHOffset>
                  </wp:positionH>
                </mc:Choice>
                <mc:Fallback>
                  <wp:positionH relativeFrom="page">
                    <wp:posOffset>458470</wp:posOffset>
                  </wp:positionH>
                </mc:Fallback>
              </mc:AlternateContent>
              <wp:positionV relativeFrom="margin">
                <wp:align>bottom</wp:align>
              </wp:positionV>
              <wp:extent cx="1905000" cy="8667750"/>
              <wp:effectExtent l="0" t="0" r="12065" b="9525"/>
              <wp:wrapSquare wrapText="right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866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626A" w:rsidRDefault="00E84D4C">
                          <w:pPr>
                            <w:pStyle w:val="ContactInfo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0C11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24600</wp14:pctWidth>
              </wp14:sizeRelH>
              <wp14:sizeRelV relativeFrom="page">
                <wp14:pctHeight>40000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0;width:150pt;height:682.5pt;z-index:251659264;visibility:visible;mso-wrap-style:square;mso-width-percent:246;mso-height-percent:400;mso-left-percent:59;mso-wrap-distance-left:9pt;mso-wrap-distance-top:0;mso-wrap-distance-right:28.8pt;mso-wrap-distance-bottom:0;mso-position-horizontal-relative:page;mso-position-vertical:bottom;mso-position-vertical-relative:margin;mso-width-percent:246;mso-height-percent:400;mso-left-percent: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" o:allowoverlap="f" filled="f" stroked="f" strokeweight=".5pt">
              <v:textbox style="mso-fit-shape-to-text:t" inset="0,0,0,0">
                <w:txbxContent>
                  <w:p w:rsidR="0087626A" w:rsidRDefault="00E84D4C">
                    <w:pPr>
                      <w:pStyle w:val="ContactInfo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B0C11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right"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617" w:rsidRDefault="00A77617">
      <w:pPr>
        <w:spacing w:after="0" w:line="240" w:lineRule="auto"/>
      </w:pPr>
      <w:r>
        <w:separator/>
      </w:r>
    </w:p>
  </w:footnote>
  <w:footnote w:type="continuationSeparator" w:id="0">
    <w:p w:rsidR="00A77617" w:rsidRDefault="00A77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6A" w:rsidRDefault="00E84D4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365760" distR="365760" simplePos="0" relativeHeight="251672576" behindDoc="1" locked="0" layoutInCell="1" allowOverlap="1">
              <wp:simplePos x="0" y="0"/>
              <mc:AlternateContent>
                <mc:Choice Requires="wp14">
                  <wp:positionH relativeFrom="page">
                    <wp14:pctPosHOffset>34000</wp14:pctPosHOffset>
                  </wp:positionH>
                </mc:Choice>
                <mc:Fallback>
                  <wp:positionH relativeFrom="page">
                    <wp:posOffset>2642235</wp:posOffset>
                  </wp:positionH>
                </mc:Fallback>
              </mc:AlternateContent>
              <wp:positionV relativeFrom="page">
                <wp:align>center</wp:align>
              </wp:positionV>
              <wp:extent cx="27432" cy="1257300"/>
              <wp:effectExtent l="0" t="0" r="29845" b="228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432" cy="125730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7B791957" id="Straight Connector 2" o:spid="_x0000_s1026" style="position:absolute;z-index:-251643904;visibility:visible;mso-wrap-style:square;mso-width-percent:0;mso-height-percent:1050;mso-left-percent:340;mso-wrap-distance-left:28.8pt;mso-wrap-distance-top:0;mso-wrap-distance-right:28.8pt;mso-wrap-distance-bottom:0;mso-position-horizontal-relative:page;mso-position-vertical:center;mso-position-vertical-relative:page;mso-width-percent:0;mso-height-percent:1050;mso-left-percent:340;mso-width-relative:margin;mso-height-relative:margin" from="0,0" to="2.1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" strokecolor="#b2b2b2 [3205]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6A" w:rsidRDefault="00E84D4C" w:rsidP="003C590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365760" distR="365760" simplePos="0" relativeHeight="251670528" behindDoc="1" locked="0" layoutInCell="1" allowOverlap="1">
              <wp:simplePos x="0" y="0"/>
              <wp:positionH relativeFrom="page">
                <wp:posOffset>2435452</wp:posOffset>
              </wp:positionH>
              <wp:positionV relativeFrom="margin">
                <wp:align>top</wp:align>
              </wp:positionV>
              <wp:extent cx="27432" cy="1257300"/>
              <wp:effectExtent l="0" t="0" r="29845" b="2286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432" cy="125730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48C3BB40" id="Straight Connector 9" o:spid="_x0000_s1026" style="position:absolute;z-index:-251645952;visibility:visible;mso-wrap-style:square;mso-width-percent:0;mso-height-percent:1050;mso-wrap-distance-left:28.8pt;mso-wrap-distance-top:0;mso-wrap-distance-right:28.8pt;mso-wrap-distance-bottom:0;mso-position-horizontal:absolute;mso-position-horizontal-relative:page;mso-position-vertical:top;mso-position-vertical-relative:margin;mso-width-percent:0;mso-height-percent:1050;mso-width-relative:margin;mso-height-relative:margin" from="191.75pt,0" to="193.9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" strokecolor="#b2b2b2 [3205]" strokeweight=".5pt">
              <w10:wrap anchorx="page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3248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7117E3"/>
    <w:multiLevelType w:val="hybridMultilevel"/>
    <w:tmpl w:val="07DC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16146"/>
    <w:multiLevelType w:val="hybridMultilevel"/>
    <w:tmpl w:val="3088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47AB0"/>
    <w:multiLevelType w:val="hybridMultilevel"/>
    <w:tmpl w:val="F01A9C8C"/>
    <w:lvl w:ilvl="0" w:tplc="57D29E20">
      <w:start w:val="1"/>
      <w:numFmt w:val="bullet"/>
      <w:pStyle w:val="ListBullet"/>
      <w:lvlText w:val="&gt;"/>
      <w:lvlJc w:val="left"/>
      <w:pPr>
        <w:tabs>
          <w:tab w:val="num" w:pos="216"/>
        </w:tabs>
        <w:ind w:left="216" w:hanging="216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E1970"/>
    <w:multiLevelType w:val="hybridMultilevel"/>
    <w:tmpl w:val="6BBC769A"/>
    <w:lvl w:ilvl="0" w:tplc="02FA8890">
      <w:start w:val="1"/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932DE"/>
    <w:multiLevelType w:val="hybridMultilevel"/>
    <w:tmpl w:val="F13E5D7C"/>
    <w:lvl w:ilvl="0" w:tplc="7E5C3762">
      <w:start w:val="1"/>
      <w:numFmt w:val="bullet"/>
      <w:lvlText w:val="&gt;"/>
      <w:lvlJc w:val="left"/>
      <w:pPr>
        <w:tabs>
          <w:tab w:val="num" w:pos="288"/>
        </w:tabs>
        <w:ind w:left="288" w:hanging="288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E2D89"/>
    <w:multiLevelType w:val="hybridMultilevel"/>
    <w:tmpl w:val="3738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85631"/>
    <w:multiLevelType w:val="hybridMultilevel"/>
    <w:tmpl w:val="8FFE9564"/>
    <w:lvl w:ilvl="0" w:tplc="8CA4D01A">
      <w:start w:val="1"/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A6A6A6" w:themeColor="background1" w:themeShade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84290"/>
    <w:multiLevelType w:val="hybridMultilevel"/>
    <w:tmpl w:val="7E76F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4E339E"/>
    <w:multiLevelType w:val="hybridMultilevel"/>
    <w:tmpl w:val="CFC08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B0D3D"/>
    <w:multiLevelType w:val="hybridMultilevel"/>
    <w:tmpl w:val="3258A5EA"/>
    <w:lvl w:ilvl="0" w:tplc="004A7578">
      <w:start w:val="1"/>
      <w:numFmt w:val="bullet"/>
      <w:pStyle w:val="KeyPoint"/>
      <w:suff w:val="space"/>
      <w:lvlText w:val="&gt;"/>
      <w:lvlJc w:val="left"/>
      <w:pPr>
        <w:ind w:left="0" w:firstLine="0"/>
      </w:pPr>
      <w:rPr>
        <w:rFonts w:ascii="Calibri" w:hAnsi="Calibri" w:hint="default"/>
        <w:color w:val="7F7F7F" w:themeColor="tex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62A4D"/>
    <w:multiLevelType w:val="hybridMultilevel"/>
    <w:tmpl w:val="FFDA0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719EF"/>
    <w:multiLevelType w:val="hybridMultilevel"/>
    <w:tmpl w:val="178A9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12EB1"/>
    <w:multiLevelType w:val="hybridMultilevel"/>
    <w:tmpl w:val="D594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  <w:lvlOverride w:ilvl="0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5"/>
  </w:num>
  <w:num w:numId="7">
    <w:abstractNumId w:val="3"/>
  </w:num>
  <w:num w:numId="8">
    <w:abstractNumId w:val="5"/>
  </w:num>
  <w:num w:numId="9">
    <w:abstractNumId w:val="3"/>
    <w:lvlOverride w:ilvl="0">
      <w:startOverride w:val="1"/>
    </w:lvlOverride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3"/>
  </w:num>
  <w:num w:numId="13">
    <w:abstractNumId w:val="3"/>
  </w:num>
  <w:num w:numId="14">
    <w:abstractNumId w:val="3"/>
    <w:lvlOverride w:ilvl="0">
      <w:startOverride w:val="1"/>
    </w:lvlOverride>
  </w:num>
  <w:num w:numId="15">
    <w:abstractNumId w:val="10"/>
  </w:num>
  <w:num w:numId="16">
    <w:abstractNumId w:val="3"/>
  </w:num>
  <w:num w:numId="17">
    <w:abstractNumId w:val="3"/>
    <w:lvlOverride w:ilvl="0">
      <w:startOverride w:val="1"/>
    </w:lvlOverride>
  </w:num>
  <w:num w:numId="18">
    <w:abstractNumId w:val="6"/>
  </w:num>
  <w:num w:numId="19">
    <w:abstractNumId w:val="9"/>
  </w:num>
  <w:num w:numId="20">
    <w:abstractNumId w:val="11"/>
  </w:num>
  <w:num w:numId="21">
    <w:abstractNumId w:val="8"/>
  </w:num>
  <w:num w:numId="22">
    <w:abstractNumId w:val="2"/>
  </w:num>
  <w:num w:numId="23">
    <w:abstractNumId w:val="13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21"/>
    <w:rsid w:val="00090837"/>
    <w:rsid w:val="00095D4A"/>
    <w:rsid w:val="000C0A38"/>
    <w:rsid w:val="000F11BF"/>
    <w:rsid w:val="00132E82"/>
    <w:rsid w:val="001451AF"/>
    <w:rsid w:val="00147754"/>
    <w:rsid w:val="001B2A6B"/>
    <w:rsid w:val="00202C75"/>
    <w:rsid w:val="00217371"/>
    <w:rsid w:val="002226E0"/>
    <w:rsid w:val="002F628C"/>
    <w:rsid w:val="00321BD6"/>
    <w:rsid w:val="00357E94"/>
    <w:rsid w:val="0037051F"/>
    <w:rsid w:val="00375C54"/>
    <w:rsid w:val="00391AD1"/>
    <w:rsid w:val="003A1761"/>
    <w:rsid w:val="003C5908"/>
    <w:rsid w:val="00475BD3"/>
    <w:rsid w:val="004828A5"/>
    <w:rsid w:val="00516754"/>
    <w:rsid w:val="00532AA2"/>
    <w:rsid w:val="005A5921"/>
    <w:rsid w:val="005C7E30"/>
    <w:rsid w:val="005E312D"/>
    <w:rsid w:val="00613F1D"/>
    <w:rsid w:val="006B0C11"/>
    <w:rsid w:val="007A59EC"/>
    <w:rsid w:val="007C16B8"/>
    <w:rsid w:val="00801C7A"/>
    <w:rsid w:val="00860941"/>
    <w:rsid w:val="0087626A"/>
    <w:rsid w:val="00897FF4"/>
    <w:rsid w:val="008E0804"/>
    <w:rsid w:val="008E2D4A"/>
    <w:rsid w:val="008E3AE0"/>
    <w:rsid w:val="00961934"/>
    <w:rsid w:val="00996032"/>
    <w:rsid w:val="009C4D4C"/>
    <w:rsid w:val="00A22F30"/>
    <w:rsid w:val="00A5278F"/>
    <w:rsid w:val="00A614AB"/>
    <w:rsid w:val="00A61D33"/>
    <w:rsid w:val="00A652DA"/>
    <w:rsid w:val="00A77617"/>
    <w:rsid w:val="00A8311F"/>
    <w:rsid w:val="00B06C5D"/>
    <w:rsid w:val="00B754A0"/>
    <w:rsid w:val="00C03E4F"/>
    <w:rsid w:val="00C11A0C"/>
    <w:rsid w:val="00C21E08"/>
    <w:rsid w:val="00C651C1"/>
    <w:rsid w:val="00C93FE8"/>
    <w:rsid w:val="00C949DB"/>
    <w:rsid w:val="00CD2176"/>
    <w:rsid w:val="00D438A4"/>
    <w:rsid w:val="00D90915"/>
    <w:rsid w:val="00DA54AC"/>
    <w:rsid w:val="00E252C5"/>
    <w:rsid w:val="00E64BEC"/>
    <w:rsid w:val="00E84D4C"/>
    <w:rsid w:val="00E94200"/>
    <w:rsid w:val="00F90CDE"/>
    <w:rsid w:val="00F93315"/>
    <w:rsid w:val="00FA010D"/>
    <w:rsid w:val="00FB2A24"/>
    <w:rsid w:val="00FC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18463B3-D52F-4C80-8E69-39C894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lang w:val="en-US" w:eastAsia="ja-JP" w:bidi="ar-SA"/>
      </w:rPr>
    </w:rPrDefault>
    <w:pPrDefault>
      <w:pPr>
        <w:spacing w:after="48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3" w:unhideWhenUsed="1" w:qFormat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spacing w:after="60" w:line="240" w:lineRule="auto"/>
      <w:outlineLvl w:val="0"/>
    </w:pPr>
    <w:rPr>
      <w:caps/>
      <w:color w:val="969696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Date">
    <w:name w:val="Date"/>
    <w:basedOn w:val="Normal"/>
    <w:next w:val="Normal"/>
    <w:link w:val="DateChar"/>
    <w:uiPriority w:val="3"/>
    <w:unhideWhenUsed/>
    <w:qFormat/>
    <w:rPr>
      <w:color w:val="7F7F7F" w:themeColor="text1" w:themeTint="80"/>
      <w:kern w:val="16"/>
      <w14:ligatures w14:val="standardContextual"/>
      <w14:numForm w14:val="oldStyle"/>
      <w14:numSpacing w14:val="proportional"/>
      <w14:cntxtAlts/>
    </w:rPr>
  </w:style>
  <w:style w:type="character" w:customStyle="1" w:styleId="DateChar">
    <w:name w:val="Date Char"/>
    <w:basedOn w:val="DefaultParagraphFont"/>
    <w:link w:val="Date"/>
    <w:uiPriority w:val="3"/>
    <w:rPr>
      <w:color w:val="7F7F7F" w:themeColor="text1" w:themeTint="80"/>
      <w:kern w:val="16"/>
      <w:sz w:val="20"/>
      <w14:ligatures w14:val="standardContextual"/>
      <w14:numForm w14:val="oldStyle"/>
      <w14:numSpacing w14:val="proportional"/>
      <w14:cntxtAlts/>
    </w:rPr>
  </w:style>
  <w:style w:type="paragraph" w:styleId="Closing">
    <w:name w:val="Closing"/>
    <w:basedOn w:val="Normal"/>
    <w:link w:val="ClosingChar"/>
    <w:uiPriority w:val="3"/>
    <w:unhideWhenUsed/>
    <w:qFormat/>
    <w:pPr>
      <w:spacing w:after="40" w:line="240" w:lineRule="auto"/>
    </w:pPr>
    <w:rPr>
      <w:color w:val="000000" w:themeColor="text2" w:themeShade="BF"/>
      <w:kern w:val="16"/>
      <w14:ligatures w14:val="standardContextual"/>
      <w14:numForm w14:val="oldStyle"/>
      <w14:numSpacing w14:val="proportional"/>
      <w14:cntxtAlts/>
    </w:rPr>
  </w:style>
  <w:style w:type="character" w:customStyle="1" w:styleId="ClosingChar">
    <w:name w:val="Closing Char"/>
    <w:basedOn w:val="DefaultParagraphFont"/>
    <w:link w:val="Closing"/>
    <w:uiPriority w:val="3"/>
    <w:rPr>
      <w:color w:val="000000" w:themeColor="text2" w:themeShade="BF"/>
      <w:kern w:val="16"/>
      <w:sz w:val="20"/>
      <w14:ligatures w14:val="standardContextual"/>
      <w14:numForm w14:val="oldStyle"/>
      <w14:numSpacing w14:val="proportional"/>
      <w14:cntxtAlts/>
    </w:rPr>
  </w:style>
  <w:style w:type="paragraph" w:customStyle="1" w:styleId="Recipient">
    <w:name w:val="Recipient"/>
    <w:basedOn w:val="Normal"/>
    <w:uiPriority w:val="3"/>
    <w:qFormat/>
    <w:pPr>
      <w:spacing w:line="240" w:lineRule="auto"/>
      <w:contextualSpacing/>
    </w:pPr>
  </w:style>
  <w:style w:type="paragraph" w:styleId="ListBullet">
    <w:name w:val="List Bullet"/>
    <w:basedOn w:val="Normal"/>
    <w:uiPriority w:val="1"/>
    <w:unhideWhenUsed/>
    <w:qFormat/>
    <w:pPr>
      <w:numPr>
        <w:numId w:val="4"/>
      </w:numPr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nclosure">
    <w:name w:val="Enclosure"/>
    <w:basedOn w:val="Normal"/>
    <w:uiPriority w:val="10"/>
    <w:qFormat/>
    <w:rPr>
      <w:color w:val="7F7F7F" w:themeColor="text1" w:themeTint="80"/>
    </w:rPr>
  </w:style>
  <w:style w:type="paragraph" w:customStyle="1" w:styleId="Name">
    <w:name w:val="Name"/>
    <w:basedOn w:val="Normal"/>
    <w:uiPriority w:val="2"/>
    <w:qFormat/>
    <w:pPr>
      <w:spacing w:after="240" w:line="760" w:lineRule="exact"/>
    </w:pPr>
    <w:rPr>
      <w:rFonts w:asciiTheme="majorHAnsi" w:eastAsiaTheme="majorEastAsia" w:hAnsiTheme="majorHAnsi" w:cstheme="majorBidi"/>
      <w:sz w:val="72"/>
    </w:rPr>
  </w:style>
  <w:style w:type="paragraph" w:customStyle="1" w:styleId="KeyPoint">
    <w:name w:val="Key Point"/>
    <w:basedOn w:val="Normal"/>
    <w:uiPriority w:val="2"/>
    <w:qFormat/>
    <w:pPr>
      <w:numPr>
        <w:numId w:val="15"/>
      </w:numPr>
      <w:spacing w:before="60" w:after="60"/>
    </w:pPr>
    <w:rPr>
      <w:color w:val="7F7F7F" w:themeColor="text1" w:themeTint="80"/>
      <w:sz w:val="26"/>
    </w:rPr>
  </w:style>
  <w:style w:type="paragraph" w:customStyle="1" w:styleId="ContactInfo">
    <w:name w:val="Contact Info"/>
    <w:basedOn w:val="Normal"/>
    <w:uiPriority w:val="2"/>
    <w:qFormat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969696" w:themeColor="accent3"/>
      <w:sz w:val="20"/>
    </w:rPr>
  </w:style>
  <w:style w:type="paragraph" w:customStyle="1" w:styleId="ResumeDate">
    <w:name w:val="Resume Date"/>
    <w:basedOn w:val="Normal"/>
    <w:uiPriority w:val="2"/>
    <w:qFormat/>
    <w:pPr>
      <w:keepNext/>
      <w:keepLines/>
      <w:spacing w:after="0"/>
    </w:pPr>
    <w:rPr>
      <w:sz w:val="18"/>
    </w:rPr>
  </w:style>
  <w:style w:type="paragraph" w:customStyle="1" w:styleId="Subsection">
    <w:name w:val="Subsection"/>
    <w:basedOn w:val="Normal"/>
    <w:uiPriority w:val="2"/>
    <w:qFormat/>
    <w:pPr>
      <w:keepNext/>
      <w:keepLines/>
      <w:spacing w:after="0"/>
    </w:pPr>
    <w:rPr>
      <w:b/>
      <w:bCs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26"/>
    </w:rPr>
  </w:style>
  <w:style w:type="paragraph" w:customStyle="1" w:styleId="Description">
    <w:name w:val="Description"/>
    <w:basedOn w:val="Normal"/>
    <w:link w:val="DescriptionChar"/>
    <w:uiPriority w:val="2"/>
    <w:qFormat/>
    <w:pPr>
      <w:spacing w:before="120" w:after="0"/>
    </w:pPr>
    <w:rPr>
      <w:rFonts w:asciiTheme="majorHAnsi" w:eastAsiaTheme="majorEastAsia" w:hAnsiTheme="majorHAnsi" w:cstheme="majorBidi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DescriptionChar">
    <w:name w:val="Description Char"/>
    <w:basedOn w:val="Heading2Char"/>
    <w:link w:val="Description"/>
    <w:uiPriority w:val="2"/>
    <w:rPr>
      <w:rFonts w:asciiTheme="majorHAnsi" w:eastAsiaTheme="majorEastAsia" w:hAnsiTheme="majorHAnsi" w:cstheme="majorBidi"/>
      <w:sz w:val="26"/>
    </w:rPr>
  </w:style>
  <w:style w:type="paragraph" w:customStyle="1" w:styleId="SectionHeading">
    <w:name w:val="Section Heading"/>
    <w:basedOn w:val="Normal"/>
    <w:qFormat/>
    <w:pPr>
      <w:spacing w:after="60" w:line="240" w:lineRule="auto"/>
      <w:outlineLvl w:val="0"/>
    </w:pPr>
    <w:rPr>
      <w:caps/>
      <w:color w:val="969696" w:themeColor="accent3"/>
      <w:sz w:val="2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color w:val="auto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  <w:sz w:val="22"/>
    </w:rPr>
  </w:style>
  <w:style w:type="paragraph" w:styleId="ListParagraph">
    <w:name w:val="List Paragraph"/>
    <w:basedOn w:val="Normal"/>
    <w:uiPriority w:val="34"/>
    <w:semiHidden/>
    <w:qFormat/>
    <w:rsid w:val="008E2D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0CD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mailto:macnmine@gmail.com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acnmine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ChronologicalResume.dotx" TargetMode="External"/></Relationships>
</file>

<file path=word/theme/theme1.xml><?xml version="1.0" encoding="utf-8"?>
<a:theme xmlns:a="http://schemas.openxmlformats.org/drawingml/2006/main" name="Resume and Cove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Resume-Lett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hhhhh</CompanyAddress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BAD1DA-A727-43F6-974C-B82ECCB2AB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E3B54-AEE7-477D-BE23-6F98FC09C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ChronologicalResume</Template>
  <TotalTime>0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Ajah</dc:creator>
  <cp:lastModifiedBy>Daniel</cp:lastModifiedBy>
  <cp:revision>2</cp:revision>
  <dcterms:created xsi:type="dcterms:W3CDTF">2017-03-30T17:33:00Z</dcterms:created>
  <dcterms:modified xsi:type="dcterms:W3CDTF">2017-03-30T17:33:00Z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TC028350659991</vt:lpwstr>
  </property>
</Properties>
</file>